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0BA" w:rsidRPr="00DB70BA" w:rsidRDefault="00DB70BA" w:rsidP="00DB70BA">
      <w:pPr>
        <w:pStyle w:val="a7"/>
        <w:jc w:val="center"/>
      </w:pPr>
      <w:r w:rsidRPr="00DB70BA">
        <w:t>Перечень рекомендуемых мероприятий по улучшению условий труда</w:t>
      </w:r>
    </w:p>
    <w:p w:rsidR="00B3448B" w:rsidRPr="00922677" w:rsidRDefault="00B3448B" w:rsidP="00B3448B"/>
    <w:p w:rsidR="00F754D1" w:rsidRDefault="00B3448B" w:rsidP="00B3448B">
      <w:pPr>
        <w:rPr>
          <w:rStyle w:val="a9"/>
        </w:rPr>
      </w:pPr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483A6A">
        <w:rPr>
          <w:rStyle w:val="a9"/>
          <w:lang w:val="en-US"/>
        </w:rPr>
        <w:instrText>ceh</w:instrText>
      </w:r>
      <w:r w:rsidR="00483A6A" w:rsidRPr="007E6295">
        <w:rPr>
          <w:rStyle w:val="a9"/>
        </w:rPr>
        <w:instrText>_</w:instrText>
      </w:r>
      <w:r w:rsidR="00483A6A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Pr="00883461">
        <w:rPr>
          <w:rStyle w:val="a9"/>
        </w:rPr>
        <w:fldChar w:fldCharType="separate"/>
      </w:r>
      <w:r w:rsidR="007E6295" w:rsidRPr="007E6295">
        <w:rPr>
          <w:rStyle w:val="a9"/>
        </w:rPr>
        <w:t xml:space="preserve"> 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</w:t>
      </w:r>
    </w:p>
    <w:p w:rsidR="00B3448B" w:rsidRPr="00710271" w:rsidRDefault="007E6295" w:rsidP="00B3448B">
      <w:r w:rsidRPr="007E6295">
        <w:rPr>
          <w:rStyle w:val="a9"/>
        </w:rPr>
        <w:t xml:space="preserve">Университет) </w:t>
      </w:r>
      <w:r w:rsidR="00B3448B" w:rsidRPr="00883461">
        <w:rPr>
          <w:rStyle w:val="a9"/>
        </w:rPr>
        <w:fldChar w:fldCharType="end"/>
      </w:r>
      <w:r w:rsidR="00B3448B" w:rsidRPr="00883461">
        <w:rPr>
          <w:rStyle w:val="a9"/>
        </w:rPr>
        <w:t> </w:t>
      </w:r>
    </w:p>
    <w:p w:rsidR="00DB70BA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3686"/>
        <w:gridCol w:w="2835"/>
        <w:gridCol w:w="1384"/>
        <w:gridCol w:w="3294"/>
        <w:gridCol w:w="1315"/>
      </w:tblGrid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bookmarkStart w:id="0" w:name="main_table"/>
            <w:bookmarkEnd w:id="0"/>
            <w:r w:rsidRPr="00063DF1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Наименование мероприятия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Цель мероприятия</w:t>
            </w:r>
          </w:p>
        </w:tc>
        <w:tc>
          <w:tcPr>
            <w:tcW w:w="1384" w:type="dxa"/>
            <w:vAlign w:val="center"/>
          </w:tcPr>
          <w:p w:rsidR="00DB70BA" w:rsidRPr="00063DF1" w:rsidRDefault="008B4051" w:rsidP="00DB70BA">
            <w:pPr>
              <w:pStyle w:val="aa"/>
            </w:pPr>
            <w:r>
              <w:t>Срок</w:t>
            </w:r>
            <w:r>
              <w:rPr>
                <w:lang w:val="en-US"/>
              </w:rPr>
              <w:br/>
            </w:r>
            <w:r w:rsidR="00DB70BA" w:rsidRPr="00063DF1">
              <w:t>выполнения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Структурные подразделения, привлекаемые для выполнения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Отметка о выполнении</w:t>
            </w:r>
          </w:p>
        </w:tc>
      </w:tr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1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6</w:t>
            </w: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Pr="007E6295" w:rsidRDefault="007E6295" w:rsidP="007E6295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Клинический центр</w:t>
            </w:r>
          </w:p>
        </w:tc>
        <w:tc>
          <w:tcPr>
            <w:tcW w:w="3686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F754D1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Администрация Клинического центра. </w:t>
            </w:r>
          </w:p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(Ул. Б. Пироговская, д.2, стр.4)</w:t>
            </w:r>
          </w:p>
        </w:tc>
        <w:tc>
          <w:tcPr>
            <w:tcW w:w="3686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Отдел маркетинга и контроля за обращением лекарственных средств и медицинских изделий. (Ул. Б. Пироговская, д.2, стр.4)</w:t>
            </w:r>
          </w:p>
          <w:p w:rsidR="00F754D1" w:rsidRPr="007E6295" w:rsidRDefault="00F754D1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F754D1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Группа </w:t>
            </w:r>
            <w:r w:rsidR="00F754D1">
              <w:rPr>
                <w:i/>
              </w:rPr>
              <w:t>капита</w:t>
            </w:r>
            <w:r>
              <w:rPr>
                <w:i/>
              </w:rPr>
              <w:t>льного ремонта. (Ул. Б. Пироговская, д.2, стр.4</w:t>
            </w:r>
          </w:p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)</w:t>
            </w:r>
          </w:p>
        </w:tc>
        <w:tc>
          <w:tcPr>
            <w:tcW w:w="3686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Отдел материально-технического снабжения. (Ул. Б. Пироговская, д.2, стр.4)</w:t>
            </w:r>
          </w:p>
          <w:p w:rsidR="00F754D1" w:rsidRPr="007E6295" w:rsidRDefault="00F754D1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Отделение санитарно-эпидемиологического контроля. (Ул. Б. Пироговская, д.2, стр.4)</w:t>
            </w:r>
          </w:p>
        </w:tc>
        <w:tc>
          <w:tcPr>
            <w:tcW w:w="3686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F754D1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Управление организационного обеспечения и контроля качества медицинской деятельности. </w:t>
            </w:r>
          </w:p>
          <w:p w:rsidR="00F754D1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(Ул. Б. Пироговская, д.2, стр.4</w:t>
            </w:r>
          </w:p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)</w:t>
            </w:r>
          </w:p>
        </w:tc>
        <w:tc>
          <w:tcPr>
            <w:tcW w:w="3686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F754D1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Управление организационного обеспечения и контроля качества медицинской деятельности. Информационно-справочный отдел. </w:t>
            </w:r>
          </w:p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(Ул. Б. Пироговская, д.2, стр.4)</w:t>
            </w:r>
          </w:p>
        </w:tc>
        <w:tc>
          <w:tcPr>
            <w:tcW w:w="3686" w:type="dxa"/>
            <w:vMerge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EF4AD5" w:rsidRPr="00AF49A3" w:rsidTr="00D76045">
        <w:trPr>
          <w:jc w:val="center"/>
        </w:trPr>
        <w:tc>
          <w:tcPr>
            <w:tcW w:w="3049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D76045">
            <w:pPr>
              <w:pStyle w:val="aa"/>
            </w:pPr>
            <w:r w:rsidRPr="00063DF1">
              <w:t>6</w:t>
            </w: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Группа сантехнического </w:t>
            </w:r>
          </w:p>
          <w:p w:rsidR="00EF4AD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обслуживания. </w:t>
            </w:r>
          </w:p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(Ул. Б. Пироговская, д.2, стр.5)</w:t>
            </w:r>
          </w:p>
          <w:p w:rsidR="00F754D1" w:rsidRPr="007E6295" w:rsidRDefault="00F754D1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Merge w:val="restart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Авварийно-механическая служба (отдел главного механика). (Ул. Б. Пироговская, д.2, стр.4,5)</w:t>
            </w:r>
          </w:p>
        </w:tc>
        <w:tc>
          <w:tcPr>
            <w:tcW w:w="3686" w:type="dxa"/>
            <w:vMerge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Пищеблок. (Ул. Б. Пироговская, д.4, стр.2)</w:t>
            </w:r>
          </w:p>
          <w:p w:rsidR="00EF4AD5" w:rsidRPr="007E6295" w:rsidRDefault="00EF4AD5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0002. Шеф-повар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>Снижение времени</w:t>
            </w:r>
          </w:p>
          <w:p w:rsidR="00EF4AD5" w:rsidRDefault="00EF4AD5" w:rsidP="00EF4AD5">
            <w:pPr>
              <w:pStyle w:val="aa"/>
            </w:pPr>
            <w:r>
              <w:t xml:space="preserve">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0015. Повар 6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</w:t>
            </w:r>
          </w:p>
          <w:p w:rsidR="00EF4AD5" w:rsidRDefault="00EF4AD5" w:rsidP="00EF4AD5">
            <w:pPr>
              <w:pStyle w:val="aa"/>
            </w:pPr>
            <w:r>
              <w:t xml:space="preserve">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0016. Повар 6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>Снижение времени</w:t>
            </w:r>
          </w:p>
          <w:p w:rsidR="00EF4AD5" w:rsidRDefault="00EF4AD5" w:rsidP="00EF4AD5">
            <w:pPr>
              <w:pStyle w:val="aa"/>
            </w:pPr>
            <w:r>
              <w:t xml:space="preserve">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0017.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0018.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0019.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0020.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0021.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0022.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0023. Повар 5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0024.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0025.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0026.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0027.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0028.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D5266F" w:rsidRPr="00AF49A3" w:rsidTr="00D76045">
        <w:trPr>
          <w:jc w:val="center"/>
        </w:trPr>
        <w:tc>
          <w:tcPr>
            <w:tcW w:w="3049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5266F" w:rsidRPr="00063DF1" w:rsidRDefault="00D5266F" w:rsidP="00D76045">
            <w:pPr>
              <w:pStyle w:val="aa"/>
            </w:pPr>
            <w:r w:rsidRPr="00063DF1">
              <w:t>6</w:t>
            </w: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0029. Повар 4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0030. Повар 3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EF4AD5" w:rsidRPr="00AF49A3" w:rsidTr="008B4051">
        <w:trPr>
          <w:jc w:val="center"/>
        </w:trPr>
        <w:tc>
          <w:tcPr>
            <w:tcW w:w="3049" w:type="dxa"/>
            <w:vAlign w:val="center"/>
          </w:tcPr>
          <w:p w:rsidR="00EF4AD5" w:rsidRPr="007E6295" w:rsidRDefault="00EF4AD5" w:rsidP="00EF4AD5">
            <w:pPr>
              <w:pStyle w:val="aa"/>
              <w:jc w:val="left"/>
            </w:pPr>
            <w:r>
              <w:t>0031. Повар 3 разряда</w:t>
            </w:r>
          </w:p>
        </w:tc>
        <w:tc>
          <w:tcPr>
            <w:tcW w:w="3686" w:type="dxa"/>
            <w:vAlign w:val="center"/>
          </w:tcPr>
          <w:p w:rsidR="00EF4AD5" w:rsidRDefault="00EF4AD5" w:rsidP="00EF4AD5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  <w:p w:rsidR="00EF4AD5" w:rsidRDefault="00EF4AD5" w:rsidP="00EF4AD5">
            <w:pPr>
              <w:pStyle w:val="aa"/>
            </w:pPr>
          </w:p>
        </w:tc>
        <w:tc>
          <w:tcPr>
            <w:tcW w:w="2835" w:type="dxa"/>
            <w:vAlign w:val="center"/>
          </w:tcPr>
          <w:p w:rsidR="00EF4AD5" w:rsidRDefault="00EF4AD5" w:rsidP="00EF4AD5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Align w:val="center"/>
          </w:tcPr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F4AD5" w:rsidRDefault="00EF4AD5" w:rsidP="00EF4AD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F4AD5" w:rsidRPr="0087370B" w:rsidRDefault="00EF4AD5" w:rsidP="00EF4AD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F4AD5" w:rsidRPr="00063DF1" w:rsidRDefault="00EF4AD5" w:rsidP="00EF4AD5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Центральное стерилизационное отделение. (Ул. Б. Пироговская, д.6, стр.1)</w:t>
            </w:r>
          </w:p>
          <w:p w:rsidR="00D51BD4" w:rsidRPr="007E6295" w:rsidRDefault="00D51BD4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D51BD4" w:rsidRDefault="007E6295" w:rsidP="00D51BD4">
            <w:pPr>
              <w:pStyle w:val="aa"/>
              <w:rPr>
                <w:i/>
              </w:rPr>
            </w:pPr>
            <w:r>
              <w:rPr>
                <w:i/>
              </w:rPr>
              <w:t>Центральное стерилизационное отделение. Стерилизационный кабинет клиники акушерства и гинекологии.</w:t>
            </w:r>
          </w:p>
          <w:p w:rsidR="007E6295" w:rsidRDefault="007E6295" w:rsidP="00D51BD4">
            <w:pPr>
              <w:pStyle w:val="aa"/>
              <w:rPr>
                <w:i/>
              </w:rPr>
            </w:pPr>
            <w:r>
              <w:rPr>
                <w:i/>
              </w:rPr>
              <w:t>(Ул. Еланского, д.2, стр.1)</w:t>
            </w:r>
          </w:p>
          <w:p w:rsidR="00D51BD4" w:rsidRPr="007E6295" w:rsidRDefault="00D51BD4" w:rsidP="00D51BD4">
            <w:pPr>
              <w:pStyle w:val="aa"/>
              <w:rPr>
                <w:i/>
              </w:rPr>
            </w:pPr>
          </w:p>
        </w:tc>
        <w:tc>
          <w:tcPr>
            <w:tcW w:w="3686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C87B37" w:rsidRPr="00AF49A3" w:rsidTr="008B4051">
        <w:trPr>
          <w:jc w:val="center"/>
        </w:trPr>
        <w:tc>
          <w:tcPr>
            <w:tcW w:w="3049" w:type="dxa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>0001. Врач-эпидемиолог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jc w:val="center"/>
        </w:trPr>
        <w:tc>
          <w:tcPr>
            <w:tcW w:w="3049" w:type="dxa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>0002. Старшая медицинская сестра /Старший медицинский брат/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jc w:val="center"/>
        </w:trPr>
        <w:tc>
          <w:tcPr>
            <w:tcW w:w="3049" w:type="dxa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 xml:space="preserve">0003. Медицинская сестра /Медицинский брат 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C87B37">
        <w:trPr>
          <w:trHeight w:val="405"/>
          <w:jc w:val="center"/>
        </w:trPr>
        <w:tc>
          <w:tcPr>
            <w:tcW w:w="3049" w:type="dxa"/>
            <w:vMerge w:val="restart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>0004. Медицинская сестра /Медицинский брат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trHeight w:val="285"/>
          <w:jc w:val="center"/>
        </w:trPr>
        <w:tc>
          <w:tcPr>
            <w:tcW w:w="3049" w:type="dxa"/>
            <w:vMerge/>
            <w:vAlign w:val="center"/>
          </w:tcPr>
          <w:p w:rsidR="00C87B37" w:rsidRDefault="00C87B37" w:rsidP="00C87B37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</w:pPr>
            <w:r>
              <w:t>Микроклимат: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C87B37" w:rsidRDefault="00C87B37" w:rsidP="00C87B37">
            <w:pPr>
              <w:pStyle w:val="aa"/>
            </w:pPr>
            <w:r>
              <w:t xml:space="preserve">Снижение времени воздействия фактора </w:t>
            </w:r>
          </w:p>
        </w:tc>
        <w:tc>
          <w:tcPr>
            <w:tcW w:w="1384" w:type="dxa"/>
            <w:vMerge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jc w:val="center"/>
        </w:trPr>
        <w:tc>
          <w:tcPr>
            <w:tcW w:w="3049" w:type="dxa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 xml:space="preserve">0005. Медицинская сестра /Медицинский брат 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jc w:val="center"/>
        </w:trPr>
        <w:tc>
          <w:tcPr>
            <w:tcW w:w="3049" w:type="dxa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 xml:space="preserve">0006. Медицинская сестра /Медицинский брат 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D51BD4" w:rsidRPr="00AF49A3" w:rsidTr="00D76045">
        <w:trPr>
          <w:jc w:val="center"/>
        </w:trPr>
        <w:tc>
          <w:tcPr>
            <w:tcW w:w="3049" w:type="dxa"/>
            <w:vAlign w:val="center"/>
          </w:tcPr>
          <w:p w:rsidR="00D51BD4" w:rsidRPr="007E6295" w:rsidRDefault="00D51BD4" w:rsidP="00D51BD4">
            <w:pPr>
              <w:pStyle w:val="aa"/>
              <w:jc w:val="left"/>
            </w:pPr>
            <w:r>
              <w:t xml:space="preserve">0007. Сестра- хозяйка </w:t>
            </w:r>
          </w:p>
        </w:tc>
        <w:tc>
          <w:tcPr>
            <w:tcW w:w="3686" w:type="dxa"/>
            <w:vAlign w:val="center"/>
          </w:tcPr>
          <w:p w:rsidR="00D51BD4" w:rsidRDefault="00D51BD4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51BD4" w:rsidRPr="007E79B0" w:rsidRDefault="00D51BD4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51BD4" w:rsidRPr="0087370B" w:rsidRDefault="00D51BD4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51BD4" w:rsidRDefault="00D51BD4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51BD4" w:rsidRPr="0087370B" w:rsidRDefault="00D51BD4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51BD4" w:rsidRPr="00063DF1" w:rsidRDefault="00D51BD4" w:rsidP="00D76045">
            <w:pPr>
              <w:pStyle w:val="aa"/>
            </w:pPr>
          </w:p>
        </w:tc>
      </w:tr>
      <w:tr w:rsidR="00D51BD4" w:rsidRPr="00AF49A3" w:rsidTr="00D76045">
        <w:trPr>
          <w:jc w:val="center"/>
        </w:trPr>
        <w:tc>
          <w:tcPr>
            <w:tcW w:w="3049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51BD4" w:rsidRPr="00063DF1" w:rsidRDefault="00D51BD4" w:rsidP="00D76045">
            <w:pPr>
              <w:pStyle w:val="aa"/>
            </w:pPr>
            <w:r w:rsidRPr="00063DF1">
              <w:t>6</w:t>
            </w:r>
          </w:p>
        </w:tc>
      </w:tr>
      <w:tr w:rsidR="00C87B37" w:rsidRPr="00AF49A3" w:rsidTr="00C87B37">
        <w:trPr>
          <w:trHeight w:val="240"/>
          <w:jc w:val="center"/>
        </w:trPr>
        <w:tc>
          <w:tcPr>
            <w:tcW w:w="3049" w:type="dxa"/>
            <w:vMerge w:val="restart"/>
            <w:vAlign w:val="center"/>
          </w:tcPr>
          <w:p w:rsidR="00C87B37" w:rsidRPr="007E6295" w:rsidRDefault="00C87B37" w:rsidP="00C87B37">
            <w:pPr>
              <w:pStyle w:val="aa"/>
              <w:jc w:val="left"/>
            </w:pPr>
            <w:r>
              <w:t>0009. Санитарка /Санитар</w:t>
            </w: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87B37" w:rsidRPr="007E79B0" w:rsidRDefault="00C87B37" w:rsidP="00C87B37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87B37" w:rsidRPr="00063DF1" w:rsidRDefault="00C87B37" w:rsidP="00C87B37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87B37" w:rsidRDefault="00C87B37" w:rsidP="00C87B37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87B37" w:rsidRPr="0087370B" w:rsidRDefault="00C87B37" w:rsidP="00C87B37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87B37" w:rsidRPr="00063DF1" w:rsidRDefault="00C87B37" w:rsidP="00C87B37">
            <w:pPr>
              <w:pStyle w:val="aa"/>
            </w:pPr>
          </w:p>
        </w:tc>
      </w:tr>
      <w:tr w:rsidR="00C87B37" w:rsidRPr="00AF49A3" w:rsidTr="008B4051">
        <w:trPr>
          <w:trHeight w:val="450"/>
          <w:jc w:val="center"/>
        </w:trPr>
        <w:tc>
          <w:tcPr>
            <w:tcW w:w="3049" w:type="dxa"/>
            <w:vMerge/>
            <w:vAlign w:val="center"/>
          </w:tcPr>
          <w:p w:rsidR="00C87B37" w:rsidRDefault="00C87B37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87B37" w:rsidRDefault="00C87B37" w:rsidP="00C87B37">
            <w:pPr>
              <w:pStyle w:val="aa"/>
            </w:pPr>
            <w:r>
              <w:t>Тяжесть: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C87B37" w:rsidRDefault="00C87B37" w:rsidP="00C87B37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87B37" w:rsidRPr="00063DF1" w:rsidRDefault="00C87B37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87B37" w:rsidRPr="00063DF1" w:rsidRDefault="00C87B37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87B37" w:rsidRPr="00063DF1" w:rsidRDefault="00C87B37" w:rsidP="00DB70BA">
            <w:pPr>
              <w:pStyle w:val="aa"/>
            </w:pPr>
          </w:p>
        </w:tc>
      </w:tr>
      <w:tr w:rsidR="00B97C2A" w:rsidRPr="00AF49A3" w:rsidTr="008B4051">
        <w:trPr>
          <w:jc w:val="center"/>
        </w:trPr>
        <w:tc>
          <w:tcPr>
            <w:tcW w:w="3049" w:type="dxa"/>
            <w:vAlign w:val="center"/>
          </w:tcPr>
          <w:p w:rsidR="00B97C2A" w:rsidRPr="007E6295" w:rsidRDefault="00B97C2A" w:rsidP="00B97C2A">
            <w:pPr>
              <w:pStyle w:val="aa"/>
              <w:rPr>
                <w:i/>
              </w:rPr>
            </w:pPr>
            <w:r>
              <w:rPr>
                <w:i/>
              </w:rPr>
              <w:t>Учебно-демонстрационный центр капсульной эндоскопии. (Ул. Россолимо, д.11, стр.5)</w:t>
            </w:r>
          </w:p>
        </w:tc>
        <w:tc>
          <w:tcPr>
            <w:tcW w:w="3686" w:type="dxa"/>
            <w:vMerge w:val="restart"/>
            <w:vAlign w:val="center"/>
          </w:tcPr>
          <w:p w:rsidR="00B97C2A" w:rsidRPr="00E0194D" w:rsidRDefault="00B97C2A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Merge w:val="restart"/>
            <w:vAlign w:val="center"/>
          </w:tcPr>
          <w:p w:rsidR="00B97C2A" w:rsidRPr="00E0194D" w:rsidRDefault="00B97C2A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Merge w:val="restart"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  <w:tc>
          <w:tcPr>
            <w:tcW w:w="3294" w:type="dxa"/>
            <w:vMerge w:val="restart"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  <w:tc>
          <w:tcPr>
            <w:tcW w:w="1315" w:type="dxa"/>
            <w:vMerge w:val="restart"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</w:tr>
      <w:tr w:rsidR="00B97C2A" w:rsidRPr="00AF49A3" w:rsidTr="008B4051">
        <w:trPr>
          <w:jc w:val="center"/>
        </w:trPr>
        <w:tc>
          <w:tcPr>
            <w:tcW w:w="3049" w:type="dxa"/>
            <w:vAlign w:val="center"/>
          </w:tcPr>
          <w:p w:rsidR="00B97C2A" w:rsidRDefault="00B97C2A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Автохозяйство. </w:t>
            </w:r>
          </w:p>
          <w:p w:rsidR="00B97C2A" w:rsidRPr="007E6295" w:rsidRDefault="00B97C2A" w:rsidP="007E6295">
            <w:pPr>
              <w:pStyle w:val="aa"/>
              <w:rPr>
                <w:i/>
              </w:rPr>
            </w:pPr>
            <w:r>
              <w:rPr>
                <w:i/>
              </w:rPr>
              <w:t>(Ул. М. Пироговская, д.20, стр.1; Ул. Россолимо, д.11, стр.6)</w:t>
            </w:r>
          </w:p>
        </w:tc>
        <w:tc>
          <w:tcPr>
            <w:tcW w:w="3686" w:type="dxa"/>
            <w:vMerge/>
            <w:vAlign w:val="center"/>
          </w:tcPr>
          <w:p w:rsidR="00B97C2A" w:rsidRDefault="00B97C2A" w:rsidP="00DB70BA">
            <w:pPr>
              <w:pStyle w:val="aa"/>
            </w:pPr>
          </w:p>
        </w:tc>
        <w:tc>
          <w:tcPr>
            <w:tcW w:w="2835" w:type="dxa"/>
            <w:vMerge/>
            <w:vAlign w:val="center"/>
          </w:tcPr>
          <w:p w:rsidR="00B97C2A" w:rsidRDefault="00B97C2A" w:rsidP="00DB70BA">
            <w:pPr>
              <w:pStyle w:val="aa"/>
            </w:pPr>
          </w:p>
        </w:tc>
        <w:tc>
          <w:tcPr>
            <w:tcW w:w="1384" w:type="dxa"/>
            <w:vMerge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B97C2A" w:rsidRPr="00063DF1" w:rsidRDefault="00B97C2A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854874" w:rsidRDefault="00854874" w:rsidP="007E6295">
            <w:pPr>
              <w:pStyle w:val="aa"/>
              <w:rPr>
                <w:i/>
              </w:rPr>
            </w:pPr>
          </w:p>
          <w:p w:rsidR="00B97C2A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Централизованное </w:t>
            </w:r>
          </w:p>
          <w:p w:rsidR="00B97C2A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патологоанатомическое </w:t>
            </w:r>
          </w:p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отделение. (Ул. Россолимо, д.12; Ул. Трубецкая, д.8)</w:t>
            </w:r>
          </w:p>
          <w:p w:rsidR="00854874" w:rsidRPr="007E6295" w:rsidRDefault="00854874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0001. Заведующий отделением-врач-патологоанатом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0002. Биолог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</w:pPr>
            <w:r>
              <w:t>Тяжесть: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D76045" w:rsidRDefault="00D76045" w:rsidP="00D76045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0003. Врач клинической лабораторной диагностики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</w:pPr>
            <w:r>
              <w:t>Тяжесть: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D76045" w:rsidRDefault="00D76045" w:rsidP="00D76045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0004.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0005.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0006.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0007.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0008.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854874" w:rsidRPr="00AF49A3" w:rsidTr="00C42815">
        <w:trPr>
          <w:jc w:val="center"/>
        </w:trPr>
        <w:tc>
          <w:tcPr>
            <w:tcW w:w="3049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854874" w:rsidRPr="00063DF1" w:rsidRDefault="00854874" w:rsidP="00C42815">
            <w:pPr>
              <w:pStyle w:val="aa"/>
            </w:pPr>
            <w:r w:rsidRPr="00063DF1">
              <w:t>6</w:t>
            </w:r>
          </w:p>
        </w:tc>
      </w:tr>
      <w:tr w:rsidR="00D76045" w:rsidRPr="00AF49A3" w:rsidTr="008B4051">
        <w:trPr>
          <w:jc w:val="center"/>
        </w:trPr>
        <w:tc>
          <w:tcPr>
            <w:tcW w:w="3049" w:type="dxa"/>
            <w:vAlign w:val="center"/>
          </w:tcPr>
          <w:p w:rsidR="00D76045" w:rsidRPr="007E6295" w:rsidRDefault="00D76045" w:rsidP="00D76045">
            <w:pPr>
              <w:pStyle w:val="aa"/>
              <w:jc w:val="left"/>
            </w:pPr>
            <w:r>
              <w:t>0009. Врач-патологоанатом</w:t>
            </w:r>
          </w:p>
        </w:tc>
        <w:tc>
          <w:tcPr>
            <w:tcW w:w="3686" w:type="dxa"/>
            <w:vAlign w:val="center"/>
          </w:tcPr>
          <w:p w:rsidR="00D76045" w:rsidRDefault="00D76045" w:rsidP="00D76045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D76045" w:rsidRPr="007E79B0" w:rsidRDefault="00D76045" w:rsidP="00D76045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D76045" w:rsidRPr="00063DF1" w:rsidRDefault="00D76045" w:rsidP="00D76045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D76045" w:rsidRDefault="00D76045" w:rsidP="00D76045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D76045" w:rsidRPr="0087370B" w:rsidRDefault="00D76045" w:rsidP="00D76045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D76045" w:rsidRPr="00063DF1" w:rsidRDefault="00D76045" w:rsidP="00D76045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0010. Врач-патологоанатом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0011. Врач-патологоанатом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0012. Врач-патологоанатом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0013. Врач-патологоанатом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0014. Врач-патологоанатом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0015. Фельдшер-лаборант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0016. Фельдшер-лаборант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0017. Фельдшер-лаборант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0018. Фельдшер-лаборант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0019. Фельдшер-лаборант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0020.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0021.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Default="009C4EAB" w:rsidP="009C4EAB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C42815">
        <w:trPr>
          <w:jc w:val="center"/>
        </w:trPr>
        <w:tc>
          <w:tcPr>
            <w:tcW w:w="3049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C42815">
            <w:pPr>
              <w:pStyle w:val="aa"/>
            </w:pPr>
            <w:r w:rsidRPr="00063DF1">
              <w:t>6</w:t>
            </w: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0022.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0023.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0024.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9C4EAB" w:rsidRPr="00AF49A3" w:rsidTr="008B4051">
        <w:trPr>
          <w:jc w:val="center"/>
        </w:trPr>
        <w:tc>
          <w:tcPr>
            <w:tcW w:w="3049" w:type="dxa"/>
            <w:vAlign w:val="center"/>
          </w:tcPr>
          <w:p w:rsidR="009C4EAB" w:rsidRPr="007E6295" w:rsidRDefault="009C4EAB" w:rsidP="009C4EAB">
            <w:pPr>
              <w:pStyle w:val="aa"/>
              <w:jc w:val="left"/>
            </w:pPr>
            <w:r>
              <w:t>0025. Лаборант</w:t>
            </w:r>
          </w:p>
        </w:tc>
        <w:tc>
          <w:tcPr>
            <w:tcW w:w="3686" w:type="dxa"/>
            <w:vAlign w:val="center"/>
          </w:tcPr>
          <w:p w:rsidR="009C4EAB" w:rsidRDefault="009C4EAB" w:rsidP="009C4EAB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9C4EAB" w:rsidRPr="007E79B0" w:rsidRDefault="009C4EAB" w:rsidP="009C4EAB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9C4EAB" w:rsidRPr="00063DF1" w:rsidRDefault="009C4EAB" w:rsidP="009C4EAB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9C4EAB" w:rsidRDefault="009C4EAB" w:rsidP="009C4EAB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9C4EAB" w:rsidRPr="0087370B" w:rsidRDefault="009C4EAB" w:rsidP="009C4EAB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9C4EAB" w:rsidRPr="00063DF1" w:rsidRDefault="009C4EAB" w:rsidP="009C4EAB">
            <w:pPr>
              <w:pStyle w:val="aa"/>
            </w:pPr>
          </w:p>
        </w:tc>
      </w:tr>
      <w:tr w:rsidR="00C54B1F" w:rsidRPr="00AF49A3" w:rsidTr="00C54B1F">
        <w:trPr>
          <w:trHeight w:val="27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0026.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C54B1F">
        <w:trPr>
          <w:trHeight w:val="507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25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0027.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50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4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0028.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50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C54B1F" w:rsidRDefault="00C54B1F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1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0029.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80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C54B1F" w:rsidRDefault="00C54B1F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7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0030.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05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C54B1F" w:rsidRDefault="00C54B1F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42815">
        <w:trPr>
          <w:jc w:val="center"/>
        </w:trPr>
        <w:tc>
          <w:tcPr>
            <w:tcW w:w="3049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42815">
            <w:pPr>
              <w:pStyle w:val="aa"/>
            </w:pPr>
            <w:r w:rsidRPr="00063DF1">
              <w:t>6</w:t>
            </w:r>
          </w:p>
        </w:tc>
      </w:tr>
      <w:tr w:rsidR="00C54B1F" w:rsidRPr="00AF49A3" w:rsidTr="00C54B1F">
        <w:trPr>
          <w:trHeight w:val="21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0031.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65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E220A9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4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0032.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  <w:p w:rsidR="00E220A9" w:rsidRPr="007E79B0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50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E220A9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C54B1F" w:rsidRPr="00AF49A3" w:rsidTr="00C54B1F">
        <w:trPr>
          <w:trHeight w:val="210"/>
          <w:jc w:val="center"/>
        </w:trPr>
        <w:tc>
          <w:tcPr>
            <w:tcW w:w="3049" w:type="dxa"/>
            <w:vMerge w:val="restart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0033. Санитарка /Санитар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Merge w:val="restart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Merge w:val="restart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Merge w:val="restart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trHeight w:val="480"/>
          <w:jc w:val="center"/>
        </w:trPr>
        <w:tc>
          <w:tcPr>
            <w:tcW w:w="3049" w:type="dxa"/>
            <w:vMerge/>
            <w:vAlign w:val="center"/>
          </w:tcPr>
          <w:p w:rsidR="00C54B1F" w:rsidRDefault="00C54B1F" w:rsidP="007E6295">
            <w:pPr>
              <w:pStyle w:val="aa"/>
              <w:jc w:val="left"/>
            </w:pP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</w:pPr>
            <w:r>
              <w:t>Тяжесть: Организовать рациональные режимы труда  и отдыха</w:t>
            </w:r>
          </w:p>
          <w:p w:rsidR="00E220A9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Default="00C54B1F" w:rsidP="00C54B1F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38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3294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  <w:tc>
          <w:tcPr>
            <w:tcW w:w="1315" w:type="dxa"/>
            <w:vMerge/>
            <w:vAlign w:val="center"/>
          </w:tcPr>
          <w:p w:rsidR="00C54B1F" w:rsidRPr="00063DF1" w:rsidRDefault="00C54B1F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Default="00C54B1F" w:rsidP="007E6295">
            <w:pPr>
              <w:pStyle w:val="aa"/>
              <w:rPr>
                <w:i/>
              </w:rPr>
            </w:pPr>
          </w:p>
          <w:p w:rsid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Лаборатория электронной микроскопии и иммунигистохимии (при централизованном патологоанотомическом отделении). (Ул. Трубецкая, д.8)</w:t>
            </w:r>
          </w:p>
          <w:p w:rsidR="00E220A9" w:rsidRDefault="00E220A9" w:rsidP="007E6295">
            <w:pPr>
              <w:pStyle w:val="aa"/>
              <w:rPr>
                <w:i/>
              </w:rPr>
            </w:pPr>
          </w:p>
          <w:p w:rsidR="00C54B1F" w:rsidRPr="007E6295" w:rsidRDefault="00C54B1F" w:rsidP="007E6295">
            <w:pPr>
              <w:pStyle w:val="aa"/>
              <w:rPr>
                <w:i/>
              </w:rPr>
            </w:pPr>
          </w:p>
        </w:tc>
        <w:tc>
          <w:tcPr>
            <w:tcW w:w="3686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0001. Заведующий отделением-врач-патологоанатом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Default="00C54B1F" w:rsidP="00C54B1F">
            <w:pPr>
              <w:pStyle w:val="aa"/>
              <w:jc w:val="left"/>
            </w:pPr>
            <w:r>
              <w:t>0002. Врач-лабораторный</w:t>
            </w:r>
          </w:p>
          <w:p w:rsidR="00C54B1F" w:rsidRPr="007E6295" w:rsidRDefault="00C54B1F" w:rsidP="00C54B1F">
            <w:pPr>
              <w:pStyle w:val="aa"/>
              <w:jc w:val="left"/>
            </w:pPr>
            <w:r>
              <w:t xml:space="preserve"> генетик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0003. Врач-патологоанатом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E220A9" w:rsidRPr="00AF49A3" w:rsidTr="00C42815">
        <w:trPr>
          <w:jc w:val="center"/>
        </w:trPr>
        <w:tc>
          <w:tcPr>
            <w:tcW w:w="3049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lastRenderedPageBreak/>
              <w:t>1</w:t>
            </w:r>
          </w:p>
        </w:tc>
        <w:tc>
          <w:tcPr>
            <w:tcW w:w="3686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E220A9" w:rsidRPr="00063DF1" w:rsidRDefault="00E220A9" w:rsidP="00C42815">
            <w:pPr>
              <w:pStyle w:val="aa"/>
            </w:pPr>
            <w:r w:rsidRPr="00063DF1">
              <w:t>6</w:t>
            </w: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0004. Врач-патологоанатом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  <w:p w:rsidR="00E220A9" w:rsidRPr="007E79B0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0005. Врач-патологоанатом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0006. Фельдшер-лаборант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C54B1F" w:rsidRPr="007E79B0" w:rsidRDefault="00C54B1F" w:rsidP="00C54B1F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C54B1F" w:rsidRPr="00AF49A3" w:rsidTr="008B4051">
        <w:trPr>
          <w:jc w:val="center"/>
        </w:trPr>
        <w:tc>
          <w:tcPr>
            <w:tcW w:w="3049" w:type="dxa"/>
            <w:vAlign w:val="center"/>
          </w:tcPr>
          <w:p w:rsidR="00C54B1F" w:rsidRPr="007E6295" w:rsidRDefault="00C54B1F" w:rsidP="00C54B1F">
            <w:pPr>
              <w:pStyle w:val="aa"/>
              <w:jc w:val="left"/>
            </w:pPr>
            <w:r>
              <w:t>0007. Фельдшер-лаборант</w:t>
            </w:r>
          </w:p>
        </w:tc>
        <w:tc>
          <w:tcPr>
            <w:tcW w:w="3686" w:type="dxa"/>
            <w:vAlign w:val="center"/>
          </w:tcPr>
          <w:p w:rsidR="00C54B1F" w:rsidRDefault="00C54B1F" w:rsidP="00C54B1F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C54B1F" w:rsidRDefault="00C54B1F" w:rsidP="00C54B1F">
            <w:pPr>
              <w:pStyle w:val="aa"/>
              <w:rPr>
                <w:iCs/>
              </w:rPr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  <w:p w:rsidR="00E220A9" w:rsidRPr="007E79B0" w:rsidRDefault="00E220A9" w:rsidP="00C54B1F">
            <w:pPr>
              <w:pStyle w:val="aa"/>
            </w:pPr>
          </w:p>
        </w:tc>
        <w:tc>
          <w:tcPr>
            <w:tcW w:w="2835" w:type="dxa"/>
            <w:vAlign w:val="center"/>
          </w:tcPr>
          <w:p w:rsidR="00C54B1F" w:rsidRPr="00063DF1" w:rsidRDefault="00C54B1F" w:rsidP="00C54B1F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C54B1F" w:rsidRDefault="00C54B1F" w:rsidP="00C54B1F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C54B1F" w:rsidRPr="0087370B" w:rsidRDefault="00C54B1F" w:rsidP="00C54B1F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C54B1F" w:rsidRPr="00063DF1" w:rsidRDefault="00C54B1F" w:rsidP="00C54B1F">
            <w:pPr>
              <w:pStyle w:val="aa"/>
            </w:pPr>
          </w:p>
        </w:tc>
      </w:tr>
      <w:tr w:rsidR="00E220A9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Pr="007E6295" w:rsidRDefault="00E220A9" w:rsidP="00E220A9">
            <w:pPr>
              <w:pStyle w:val="aa"/>
              <w:jc w:val="left"/>
            </w:pPr>
            <w:r>
              <w:t>0008. Фельдшер-лаборант</w:t>
            </w:r>
          </w:p>
        </w:tc>
        <w:tc>
          <w:tcPr>
            <w:tcW w:w="3686" w:type="dxa"/>
            <w:vAlign w:val="center"/>
          </w:tcPr>
          <w:p w:rsidR="00E220A9" w:rsidRDefault="00E220A9" w:rsidP="00E220A9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E220A9" w:rsidP="00E220A9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E220A9" w:rsidRPr="007E79B0" w:rsidRDefault="00E220A9" w:rsidP="00E220A9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E220A9" w:rsidRPr="00063DF1" w:rsidRDefault="00E220A9" w:rsidP="00E220A9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220A9" w:rsidRDefault="00E220A9" w:rsidP="00E220A9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</w:tr>
      <w:tr w:rsidR="00E220A9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Pr="007E6295" w:rsidRDefault="00E220A9" w:rsidP="00E220A9">
            <w:pPr>
              <w:pStyle w:val="aa"/>
              <w:jc w:val="left"/>
            </w:pPr>
            <w:r>
              <w:t>0009. Лаборант</w:t>
            </w:r>
          </w:p>
        </w:tc>
        <w:tc>
          <w:tcPr>
            <w:tcW w:w="3686" w:type="dxa"/>
            <w:vAlign w:val="center"/>
          </w:tcPr>
          <w:p w:rsidR="00E220A9" w:rsidRDefault="00E220A9" w:rsidP="00E220A9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E220A9" w:rsidP="00E220A9">
            <w:pPr>
              <w:pStyle w:val="aa"/>
              <w:rPr>
                <w:iCs/>
              </w:rPr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  <w:p w:rsidR="00E220A9" w:rsidRPr="007E79B0" w:rsidRDefault="00E220A9" w:rsidP="00E220A9">
            <w:pPr>
              <w:pStyle w:val="aa"/>
            </w:pPr>
          </w:p>
        </w:tc>
        <w:tc>
          <w:tcPr>
            <w:tcW w:w="2835" w:type="dxa"/>
            <w:vAlign w:val="center"/>
          </w:tcPr>
          <w:p w:rsidR="00E220A9" w:rsidRPr="00063DF1" w:rsidRDefault="00E220A9" w:rsidP="00E220A9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220A9" w:rsidRDefault="00E220A9" w:rsidP="00E220A9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</w:tr>
      <w:tr w:rsidR="00E220A9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Pr="007E6295" w:rsidRDefault="00E220A9" w:rsidP="00E220A9">
            <w:pPr>
              <w:pStyle w:val="aa"/>
              <w:jc w:val="left"/>
            </w:pPr>
            <w:r>
              <w:t>0010. Санитарка /Санитар</w:t>
            </w:r>
          </w:p>
        </w:tc>
        <w:tc>
          <w:tcPr>
            <w:tcW w:w="3686" w:type="dxa"/>
            <w:vAlign w:val="center"/>
          </w:tcPr>
          <w:p w:rsidR="00E220A9" w:rsidRDefault="00E220A9" w:rsidP="00E220A9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E220A9" w:rsidP="00E220A9">
            <w:pPr>
              <w:pStyle w:val="aa"/>
              <w:rPr>
                <w:iCs/>
              </w:rPr>
            </w:pPr>
            <w:r w:rsidRPr="007E79B0">
              <w:rPr>
                <w:iCs/>
              </w:rPr>
              <w:t>работе с ПБА III-IV групп патогенности</w:t>
            </w:r>
          </w:p>
          <w:p w:rsidR="00E220A9" w:rsidRPr="007E79B0" w:rsidRDefault="00E220A9" w:rsidP="00E220A9">
            <w:pPr>
              <w:pStyle w:val="aa"/>
            </w:pPr>
            <w:r w:rsidRPr="007E79B0">
              <w:rPr>
                <w:iCs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E220A9" w:rsidRPr="00063DF1" w:rsidRDefault="00E220A9" w:rsidP="00E220A9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220A9" w:rsidRDefault="00E220A9" w:rsidP="00E220A9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структурного </w:t>
            </w:r>
          </w:p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Централизованная аптека.</w:t>
            </w:r>
          </w:p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 xml:space="preserve"> (Ул. Еланского, д.2, стр.3)</w:t>
            </w:r>
          </w:p>
        </w:tc>
        <w:tc>
          <w:tcPr>
            <w:tcW w:w="3686" w:type="dxa"/>
            <w:vAlign w:val="center"/>
          </w:tcPr>
          <w:p w:rsidR="007E6295" w:rsidRPr="00E0194D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Align w:val="center"/>
          </w:tcPr>
          <w:p w:rsidR="007E6295" w:rsidRDefault="007E6295" w:rsidP="00D76045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  <w:p w:rsidR="00E220A9" w:rsidRPr="00E0194D" w:rsidRDefault="00E220A9" w:rsidP="00D76045">
            <w:pPr>
              <w:jc w:val="center"/>
              <w:rPr>
                <w:sz w:val="20"/>
              </w:rPr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7E6295" w:rsidRPr="00AF49A3" w:rsidTr="008B4051">
        <w:trPr>
          <w:jc w:val="center"/>
        </w:trPr>
        <w:tc>
          <w:tcPr>
            <w:tcW w:w="3049" w:type="dxa"/>
            <w:vAlign w:val="center"/>
          </w:tcPr>
          <w:p w:rsidR="007E6295" w:rsidRPr="007E6295" w:rsidRDefault="007E6295" w:rsidP="007E6295">
            <w:pPr>
              <w:pStyle w:val="aa"/>
              <w:rPr>
                <w:i/>
              </w:rPr>
            </w:pPr>
            <w:r>
              <w:rPr>
                <w:i/>
              </w:rPr>
              <w:t>Лабораторно-гемотрансфузиологический комплекс. (Ул. Б. Пироговская, д.2, стр.4А)</w:t>
            </w:r>
          </w:p>
        </w:tc>
        <w:tc>
          <w:tcPr>
            <w:tcW w:w="3686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7E6295" w:rsidRDefault="007E6295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7E6295" w:rsidRPr="00063DF1" w:rsidRDefault="007E6295" w:rsidP="00DB70BA">
            <w:pPr>
              <w:pStyle w:val="aa"/>
            </w:pPr>
          </w:p>
        </w:tc>
      </w:tr>
      <w:tr w:rsidR="00E220A9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Pr="007E6295" w:rsidRDefault="00E220A9" w:rsidP="00E220A9">
            <w:pPr>
              <w:pStyle w:val="aa"/>
              <w:jc w:val="left"/>
            </w:pPr>
            <w:r>
              <w:t>0001. Заведующий лабораторно-гемотрансфузиологическим комплексом-врач-трансфузиолог</w:t>
            </w:r>
          </w:p>
        </w:tc>
        <w:tc>
          <w:tcPr>
            <w:tcW w:w="3686" w:type="dxa"/>
            <w:vAlign w:val="center"/>
          </w:tcPr>
          <w:p w:rsidR="00E220A9" w:rsidRDefault="00E220A9" w:rsidP="00E220A9">
            <w:pPr>
              <w:pStyle w:val="aa"/>
              <w:rPr>
                <w:iCs/>
              </w:rPr>
            </w:pPr>
            <w:r>
              <w:rPr>
                <w:iCs/>
              </w:rPr>
              <w:t>Биологический:</w:t>
            </w:r>
            <w:r w:rsidRPr="007E79B0">
              <w:rPr>
                <w:iCs/>
              </w:rPr>
              <w:t xml:space="preserve">Соблюдение санитарно-эпидемиологических требований к </w:t>
            </w:r>
          </w:p>
          <w:p w:rsidR="00E220A9" w:rsidRDefault="00E220A9" w:rsidP="00E220A9">
            <w:pPr>
              <w:pStyle w:val="aa"/>
              <w:rPr>
                <w:iCs/>
              </w:rPr>
            </w:pPr>
            <w:r w:rsidRPr="007E79B0">
              <w:rPr>
                <w:iCs/>
              </w:rPr>
              <w:t xml:space="preserve">работе с ПБА III-IV групп патогенности </w:t>
            </w:r>
          </w:p>
          <w:p w:rsidR="00E220A9" w:rsidRPr="007E79B0" w:rsidRDefault="00E220A9" w:rsidP="00E220A9">
            <w:pPr>
              <w:pStyle w:val="aa"/>
            </w:pPr>
          </w:p>
        </w:tc>
        <w:tc>
          <w:tcPr>
            <w:tcW w:w="2835" w:type="dxa"/>
            <w:vAlign w:val="center"/>
          </w:tcPr>
          <w:p w:rsidR="00E220A9" w:rsidRPr="00063DF1" w:rsidRDefault="00E220A9" w:rsidP="00E220A9">
            <w:pPr>
              <w:pStyle w:val="aa"/>
            </w:pPr>
            <w:r w:rsidRPr="007E79B0">
              <w:rPr>
                <w:iCs/>
              </w:rPr>
              <w:t>Профилактика внутрибольничного заражения</w:t>
            </w:r>
          </w:p>
        </w:tc>
        <w:tc>
          <w:tcPr>
            <w:tcW w:w="1384" w:type="dxa"/>
            <w:vAlign w:val="center"/>
          </w:tcPr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3294" w:type="dxa"/>
            <w:vAlign w:val="center"/>
          </w:tcPr>
          <w:p w:rsidR="00E220A9" w:rsidRDefault="00E220A9" w:rsidP="00E220A9">
            <w:pPr>
              <w:pStyle w:val="aa"/>
              <w:rPr>
                <w:color w:val="000000"/>
              </w:rPr>
            </w:pPr>
            <w:r>
              <w:rPr>
                <w:color w:val="000000"/>
              </w:rPr>
              <w:t xml:space="preserve">Руководитель </w:t>
            </w:r>
          </w:p>
          <w:p w:rsidR="00E220A9" w:rsidRPr="0087370B" w:rsidRDefault="00E220A9" w:rsidP="00E220A9">
            <w:pPr>
              <w:pStyle w:val="aa"/>
            </w:pPr>
            <w:r>
              <w:rPr>
                <w:color w:val="000000"/>
              </w:rPr>
              <w:t>подразделения; Работник</w:t>
            </w:r>
          </w:p>
        </w:tc>
        <w:tc>
          <w:tcPr>
            <w:tcW w:w="1315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</w:tr>
      <w:tr w:rsidR="00E220A9" w:rsidRPr="00AF49A3" w:rsidTr="008B4051">
        <w:trPr>
          <w:jc w:val="center"/>
        </w:trPr>
        <w:tc>
          <w:tcPr>
            <w:tcW w:w="3049" w:type="dxa"/>
            <w:vAlign w:val="center"/>
          </w:tcPr>
          <w:p w:rsidR="00E220A9" w:rsidRPr="007E6295" w:rsidRDefault="00E220A9" w:rsidP="00E220A9">
            <w:pPr>
              <w:pStyle w:val="aa"/>
              <w:rPr>
                <w:i/>
              </w:rPr>
            </w:pPr>
            <w:r>
              <w:rPr>
                <w:i/>
              </w:rPr>
              <w:lastRenderedPageBreak/>
              <w:t>Лабораторно-гемотрансфузиологический комплекс. Централизованная лабораторно-диагностическая служба. Межклиническая иммунологическая лаборатория (Ул. Б.Пироговская, д.2, стр.4Б)</w:t>
            </w:r>
          </w:p>
        </w:tc>
        <w:tc>
          <w:tcPr>
            <w:tcW w:w="3686" w:type="dxa"/>
            <w:vAlign w:val="center"/>
          </w:tcPr>
          <w:p w:rsidR="00E220A9" w:rsidRPr="00E0194D" w:rsidRDefault="00E220A9" w:rsidP="00E220A9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Отсутствуют</w:t>
            </w:r>
          </w:p>
        </w:tc>
        <w:tc>
          <w:tcPr>
            <w:tcW w:w="2835" w:type="dxa"/>
            <w:vAlign w:val="center"/>
          </w:tcPr>
          <w:p w:rsidR="00E220A9" w:rsidRPr="00E0194D" w:rsidRDefault="00E220A9" w:rsidP="00E220A9">
            <w:pPr>
              <w:jc w:val="center"/>
              <w:rPr>
                <w:sz w:val="20"/>
              </w:rPr>
            </w:pPr>
            <w:r w:rsidRPr="00E0194D">
              <w:rPr>
                <w:sz w:val="20"/>
              </w:rPr>
              <w:t>Рабочие места в мероприятиях по улучшению условий труда не нуждаются</w:t>
            </w:r>
          </w:p>
        </w:tc>
        <w:tc>
          <w:tcPr>
            <w:tcW w:w="1384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  <w:tc>
          <w:tcPr>
            <w:tcW w:w="3294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  <w:tc>
          <w:tcPr>
            <w:tcW w:w="1315" w:type="dxa"/>
            <w:vAlign w:val="center"/>
          </w:tcPr>
          <w:p w:rsidR="00E220A9" w:rsidRPr="00063DF1" w:rsidRDefault="00E220A9" w:rsidP="00E220A9">
            <w:pPr>
              <w:pStyle w:val="aa"/>
            </w:pPr>
          </w:p>
        </w:tc>
      </w:tr>
    </w:tbl>
    <w:p w:rsidR="00DB70BA" w:rsidRDefault="00DB70BA" w:rsidP="00DB70BA"/>
    <w:p w:rsidR="00DB70BA" w:rsidRPr="00E220A9" w:rsidRDefault="00DB70BA" w:rsidP="00DB70BA">
      <w:r w:rsidRPr="00DB70BA">
        <w:t>Дата составления:</w:t>
      </w:r>
      <w:r w:rsidR="00FD5E7D" w:rsidRPr="00883461">
        <w:rPr>
          <w:rStyle w:val="a9"/>
        </w:rPr>
        <w:t xml:space="preserve"> </w:t>
      </w:r>
      <w:r w:rsidR="00FD5E7D" w:rsidRPr="00883461">
        <w:rPr>
          <w:rStyle w:val="a9"/>
        </w:rPr>
        <w:fldChar w:fldCharType="begin"/>
      </w:r>
      <w:r w:rsidR="00FD5E7D" w:rsidRPr="00883461">
        <w:rPr>
          <w:rStyle w:val="a9"/>
        </w:rPr>
        <w:instrText xml:space="preserve"> DOCVARIABLE </w:instrText>
      </w:r>
      <w:r w:rsidR="00FD5E7D">
        <w:rPr>
          <w:rStyle w:val="a9"/>
          <w:lang w:val="en-US"/>
        </w:rPr>
        <w:instrText>fill</w:instrText>
      </w:r>
      <w:r w:rsidR="00FD5E7D" w:rsidRPr="00E220A9">
        <w:rPr>
          <w:rStyle w:val="a9"/>
        </w:rPr>
        <w:instrText>_</w:instrText>
      </w:r>
      <w:r w:rsidR="00FD5E7D">
        <w:rPr>
          <w:rStyle w:val="a9"/>
          <w:lang w:val="en-US"/>
        </w:rPr>
        <w:instrText>date</w:instrText>
      </w:r>
      <w:r w:rsidR="00FD5E7D" w:rsidRPr="00883461">
        <w:rPr>
          <w:rStyle w:val="a9"/>
        </w:rPr>
        <w:instrText xml:space="preserve"> \* MERGEFORMAT </w:instrText>
      </w:r>
      <w:r w:rsidR="00FD5E7D" w:rsidRPr="00883461">
        <w:rPr>
          <w:rStyle w:val="a9"/>
        </w:rPr>
        <w:fldChar w:fldCharType="separate"/>
      </w:r>
      <w:r w:rsidR="007E6295">
        <w:rPr>
          <w:rStyle w:val="a9"/>
        </w:rPr>
        <w:t xml:space="preserve"> </w:t>
      </w:r>
      <w:r w:rsidR="00640E95">
        <w:rPr>
          <w:rStyle w:val="a9"/>
        </w:rPr>
        <w:t>26.12</w:t>
      </w:r>
      <w:r w:rsidR="00E220A9">
        <w:rPr>
          <w:rStyle w:val="a9"/>
        </w:rPr>
        <w:t>.2018</w:t>
      </w:r>
      <w:r w:rsidR="007E6295">
        <w:rPr>
          <w:rStyle w:val="a9"/>
        </w:rPr>
        <w:t xml:space="preserve">      </w:t>
      </w:r>
      <w:r w:rsidR="00FD5E7D" w:rsidRPr="00883461">
        <w:rPr>
          <w:rStyle w:val="a9"/>
        </w:rPr>
        <w:fldChar w:fldCharType="end"/>
      </w:r>
      <w:r w:rsidR="00FD5E7D">
        <w:rPr>
          <w:rStyle w:val="a9"/>
          <w:lang w:val="en-US"/>
        </w:rPr>
        <w:t> </w:t>
      </w:r>
    </w:p>
    <w:p w:rsidR="0065289A" w:rsidRPr="00E220A9" w:rsidRDefault="0065289A" w:rsidP="009A1326">
      <w:pPr>
        <w:rPr>
          <w:sz w:val="18"/>
          <w:szCs w:val="18"/>
        </w:rPr>
      </w:pPr>
    </w:p>
    <w:p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B1405F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7E6295" w:rsidP="009D6532">
            <w:pPr>
              <w:pStyle w:val="aa"/>
            </w:pPr>
            <w:r>
              <w:t>Директор Клинического Центра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1" w:name="com_pred"/>
            <w:bookmarkEnd w:id="1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7E6295" w:rsidP="009D6532">
            <w:pPr>
              <w:pStyle w:val="aa"/>
            </w:pPr>
            <w:r>
              <w:t>Волкова О.С.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B1405F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2" w:name="s070_1"/>
            <w:bookmarkEnd w:id="2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E220A9" w:rsidRDefault="00E220A9" w:rsidP="009D6532"/>
    <w:p w:rsidR="009D6532" w:rsidRPr="00922677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7E6295" w:rsidP="009D6532">
            <w:pPr>
              <w:pStyle w:val="aa"/>
            </w:pPr>
            <w:r>
              <w:t>Заместитель директора Клинического центра по общим вопросам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3" w:name="com_chlens"/>
            <w:bookmarkEnd w:id="3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7E6295" w:rsidP="009D6532">
            <w:pPr>
              <w:pStyle w:val="aa"/>
            </w:pPr>
            <w:r>
              <w:t>Алленов М.Н.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4" w:name="s070_2"/>
            <w:bookmarkEnd w:id="4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Ф.И.О.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Председатель профкома МОО ППО ФГАОУ ВО Первый МГМУ им. И.М.Сеченова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Белова Л.А.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Заместитель начальника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Сафуллина Ф.Р.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Начальник планово-экономического отдела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Пятилова Н.В.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E220A9" w:rsidRDefault="007E6295" w:rsidP="009D6532">
            <w:pPr>
              <w:pStyle w:val="aa"/>
            </w:pPr>
            <w:r>
              <w:t xml:space="preserve">Начальник управления правового </w:t>
            </w:r>
          </w:p>
          <w:p w:rsidR="007E6295" w:rsidRPr="007E6295" w:rsidRDefault="007E6295" w:rsidP="009D6532">
            <w:pPr>
              <w:pStyle w:val="aa"/>
            </w:pPr>
            <w:r>
              <w:t>обеспечения и кадровой политики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Клюев Д.В.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Руководитель службы охраны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  <w:r>
              <w:t>Данов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7E6295" w:rsidRPr="007E6295" w:rsidRDefault="007E6295" w:rsidP="009D6532">
            <w:pPr>
              <w:pStyle w:val="aa"/>
            </w:pPr>
          </w:p>
        </w:tc>
      </w:tr>
      <w:tr w:rsidR="007E6295" w:rsidRPr="007E6295" w:rsidTr="007E6295"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7E6295" w:rsidRPr="007E6295" w:rsidRDefault="007E6295" w:rsidP="009D6532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</w:tbl>
    <w:p w:rsidR="00C45714" w:rsidRDefault="00C45714" w:rsidP="00C45714">
      <w:pPr>
        <w:rPr>
          <w:lang w:val="en-US"/>
        </w:rPr>
      </w:pPr>
    </w:p>
    <w:p w:rsidR="00C45714" w:rsidRPr="003C5C39" w:rsidRDefault="00C45714" w:rsidP="00C45714">
      <w:r w:rsidRPr="003C5C39">
        <w:t xml:space="preserve">Эксперт(ы) </w:t>
      </w:r>
      <w:r w:rsidR="00056BFC" w:rsidRPr="00056BFC">
        <w:t>организации, проводившей специальную оценку условий труда</w:t>
      </w:r>
      <w:r w:rsidRPr="003C5C39">
        <w:t>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7E6295" w:rsidTr="007E6295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7E6295" w:rsidRDefault="007E6295" w:rsidP="00C45714">
            <w:pPr>
              <w:pStyle w:val="aa"/>
            </w:pPr>
            <w:r w:rsidRPr="007E6295">
              <w:t>4096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7E6295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7E6295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7E6295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7E6295" w:rsidRDefault="007E6295" w:rsidP="00C45714">
            <w:pPr>
              <w:pStyle w:val="aa"/>
            </w:pPr>
            <w:r w:rsidRPr="007E6295">
              <w:t>Старицкая Юлия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7E6295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7E6295" w:rsidRDefault="00640E95" w:rsidP="00C45714">
            <w:pPr>
              <w:pStyle w:val="aa"/>
            </w:pPr>
            <w:r>
              <w:t>26.12.2018</w:t>
            </w:r>
            <w:bookmarkStart w:id="5" w:name="_GoBack"/>
            <w:bookmarkEnd w:id="5"/>
          </w:p>
        </w:tc>
      </w:tr>
      <w:tr w:rsidR="00C45714" w:rsidRPr="007E6295" w:rsidTr="007E6295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C45714" w:rsidRPr="007E6295" w:rsidRDefault="007E6295" w:rsidP="00C45714">
            <w:pPr>
              <w:pStyle w:val="aa"/>
              <w:rPr>
                <w:b/>
                <w:vertAlign w:val="superscript"/>
              </w:rPr>
            </w:pPr>
            <w:r w:rsidRPr="007E6295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C45714" w:rsidRPr="007E6295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C45714" w:rsidRPr="007E6295" w:rsidRDefault="007E6295" w:rsidP="00C45714">
            <w:pPr>
              <w:pStyle w:val="aa"/>
              <w:rPr>
                <w:b/>
                <w:vertAlign w:val="superscript"/>
              </w:rPr>
            </w:pPr>
            <w:r w:rsidRPr="007E6295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C45714" w:rsidRPr="007E6295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45714" w:rsidRPr="007E6295" w:rsidRDefault="007E6295" w:rsidP="00C45714">
            <w:pPr>
              <w:pStyle w:val="aa"/>
              <w:rPr>
                <w:b/>
                <w:vertAlign w:val="superscript"/>
              </w:rPr>
            </w:pPr>
            <w:r w:rsidRPr="007E6295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C45714" w:rsidRPr="007E6295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45714" w:rsidRPr="007E6295" w:rsidRDefault="007E6295" w:rsidP="00C45714">
            <w:pPr>
              <w:pStyle w:val="aa"/>
              <w:rPr>
                <w:vertAlign w:val="superscript"/>
              </w:rPr>
            </w:pPr>
            <w:r w:rsidRPr="007E6295">
              <w:rPr>
                <w:vertAlign w:val="superscript"/>
              </w:rPr>
              <w:t>(дата)</w:t>
            </w:r>
          </w:p>
        </w:tc>
      </w:tr>
    </w:tbl>
    <w:p w:rsidR="001B06AD" w:rsidRDefault="001B06AD" w:rsidP="001B06AD">
      <w:pPr>
        <w:rPr>
          <w:lang w:val="en-US"/>
        </w:rPr>
      </w:pPr>
    </w:p>
    <w:sectPr w:rsidR="001B06AD" w:rsidSect="0002033E">
      <w:footerReference w:type="default" r:id="rId6"/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322E" w:rsidRDefault="00E1322E" w:rsidP="007E6295">
      <w:r>
        <w:separator/>
      </w:r>
    </w:p>
  </w:endnote>
  <w:endnote w:type="continuationSeparator" w:id="0">
    <w:p w:rsidR="00E1322E" w:rsidRDefault="00E1322E" w:rsidP="007E6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6045" w:rsidRDefault="00D76045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 w:rsidR="00640E95">
      <w:rPr>
        <w:noProof/>
      </w:rPr>
      <w:t>8</w:t>
    </w:r>
    <w:r>
      <w:fldChar w:fldCharType="end"/>
    </w:r>
  </w:p>
  <w:p w:rsidR="00D76045" w:rsidRDefault="00D7604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322E" w:rsidRDefault="00E1322E" w:rsidP="007E6295">
      <w:r>
        <w:separator/>
      </w:r>
    </w:p>
  </w:footnote>
  <w:footnote w:type="continuationSeparator" w:id="0">
    <w:p w:rsidR="00E1322E" w:rsidRDefault="00E1322E" w:rsidP="007E62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dv_info1" w:val="     "/>
    <w:docVar w:name="adv_info2" w:val="     "/>
    <w:docVar w:name="adv_info3" w:val="     "/>
    <w:docVar w:name="ceh_info" w:val=" 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 "/>
    <w:docVar w:name="doc_type" w:val="6"/>
    <w:docVar w:name="fill_date" w:val="       "/>
    <w:docVar w:name="org_guid" w:val="88F44EA02A6844D28618A7A90E0BA42F"/>
    <w:docVar w:name="org_id" w:val="10"/>
    <w:docVar w:name="org_name" w:val="     "/>
    <w:docVar w:name="pers_guids" w:val="132B1E69712148DC837C81EF98E39E54@154-872-477 00"/>
    <w:docVar w:name="pers_snils" w:val="132B1E69712148DC837C81EF98E39E54@154-872-477 00"/>
    <w:docVar w:name="rbtd_adr" w:val="     "/>
    <w:docVar w:name="rbtd_name" w:val="Федеральное государственное автономное образовательное учреждение высшего образования Первый Московский государственный медицинский университет имени И.М. Сеченова Минздрава здравоохранения Российской Федерации (Сеченовский Университет)"/>
    <w:docVar w:name="sv_docs" w:val="1"/>
  </w:docVars>
  <w:rsids>
    <w:rsidRoot w:val="007E6295"/>
    <w:rsid w:val="0002033E"/>
    <w:rsid w:val="00056BFC"/>
    <w:rsid w:val="0007776A"/>
    <w:rsid w:val="00093D2E"/>
    <w:rsid w:val="000C5130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40E95"/>
    <w:rsid w:val="0065289A"/>
    <w:rsid w:val="00663D97"/>
    <w:rsid w:val="0067226F"/>
    <w:rsid w:val="006E662C"/>
    <w:rsid w:val="00725C51"/>
    <w:rsid w:val="007E6295"/>
    <w:rsid w:val="00820552"/>
    <w:rsid w:val="00854874"/>
    <w:rsid w:val="008B4051"/>
    <w:rsid w:val="008C0968"/>
    <w:rsid w:val="00922677"/>
    <w:rsid w:val="009647F7"/>
    <w:rsid w:val="009A1326"/>
    <w:rsid w:val="009C4EAB"/>
    <w:rsid w:val="009D6532"/>
    <w:rsid w:val="00A026A4"/>
    <w:rsid w:val="00A567D1"/>
    <w:rsid w:val="00B12F45"/>
    <w:rsid w:val="00B1405F"/>
    <w:rsid w:val="00B3448B"/>
    <w:rsid w:val="00B5534B"/>
    <w:rsid w:val="00B97C2A"/>
    <w:rsid w:val="00BA560A"/>
    <w:rsid w:val="00BD0A92"/>
    <w:rsid w:val="00C0355B"/>
    <w:rsid w:val="00C45714"/>
    <w:rsid w:val="00C54B1F"/>
    <w:rsid w:val="00C87B37"/>
    <w:rsid w:val="00C93056"/>
    <w:rsid w:val="00CA2E96"/>
    <w:rsid w:val="00CD2568"/>
    <w:rsid w:val="00D11966"/>
    <w:rsid w:val="00D51BD4"/>
    <w:rsid w:val="00D5266F"/>
    <w:rsid w:val="00D76045"/>
    <w:rsid w:val="00DB70BA"/>
    <w:rsid w:val="00DC0F74"/>
    <w:rsid w:val="00DD6622"/>
    <w:rsid w:val="00E1322E"/>
    <w:rsid w:val="00E220A9"/>
    <w:rsid w:val="00E25119"/>
    <w:rsid w:val="00E458F1"/>
    <w:rsid w:val="00EB7BDE"/>
    <w:rsid w:val="00EC5373"/>
    <w:rsid w:val="00EF4AD5"/>
    <w:rsid w:val="00F262EE"/>
    <w:rsid w:val="00F754D1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22374F3-E485-47A1-A689-D47779F97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7E629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7E6295"/>
    <w:rPr>
      <w:sz w:val="24"/>
    </w:rPr>
  </w:style>
  <w:style w:type="paragraph" w:styleId="ad">
    <w:name w:val="footer"/>
    <w:basedOn w:val="a"/>
    <w:link w:val="ae"/>
    <w:uiPriority w:val="99"/>
    <w:rsid w:val="007E62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E629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18</TotalTime>
  <Pages>9</Pages>
  <Words>3133</Words>
  <Characters>17861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20953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creator>Admin</dc:creator>
  <cp:lastModifiedBy>user</cp:lastModifiedBy>
  <cp:revision>12</cp:revision>
  <dcterms:created xsi:type="dcterms:W3CDTF">2018-11-14T11:24:00Z</dcterms:created>
  <dcterms:modified xsi:type="dcterms:W3CDTF">2019-01-15T08:12:00Z</dcterms:modified>
</cp:coreProperties>
</file>